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bookmarkStart w:id="0" w:name="_GoBack"/>
      <w:bookmarkEnd w:id="0"/>
      <w:r w:rsidRPr="00C40AF8">
        <w:rPr>
          <w:sz w:val="2"/>
          <w:lang w:val="en-US"/>
        </w:rPr>
        <w:t>Student</w:t>
      </w:r>
    </w:p>
    <w:p w:rsidR="00171784" w:rsidRPr="00C40AF8" w:rsidRDefault="00C40AF8" w:rsidP="00650B4F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[Student Name][year]</w:t>
      </w:r>
      <w:r w:rsidR="00307F15" w:rsidRPr="00C40AF8">
        <w:rPr>
          <w:sz w:val="24"/>
          <w:szCs w:val="24"/>
          <w:lang w:val="en-US"/>
        </w:rPr>
        <w:tab/>
      </w:r>
      <w:r w:rsidR="00650B4F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05"/>
        <w:gridCol w:w="3899"/>
        <w:gridCol w:w="1842"/>
        <w:gridCol w:w="1177"/>
      </w:tblGrid>
      <w:tr w:rsidR="0020641D" w:rsidRPr="00C40AF8" w:rsidTr="003A257B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3899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019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3A257B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3899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AB7138" w:rsidRPr="00C40AF8" w:rsidRDefault="00422C66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CS</w:t>
            </w:r>
          </w:p>
        </w:tc>
      </w:tr>
      <w:tr w:rsidR="004B33AC" w:rsidRPr="00C40AF8" w:rsidTr="003A257B">
        <w:tc>
          <w:tcPr>
            <w:tcW w:w="2305" w:type="dxa"/>
          </w:tcPr>
          <w:p w:rsidR="004B33AC" w:rsidRPr="00C40AF8" w:rsidRDefault="005C70E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 number</w:t>
            </w:r>
          </w:p>
        </w:tc>
        <w:tc>
          <w:tcPr>
            <w:tcW w:w="3899" w:type="dxa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019" w:type="dxa"/>
            <w:gridSpan w:val="2"/>
            <w:shd w:val="pct15" w:color="auto" w:fill="auto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E6D17" w:rsidRPr="00C40AF8" w:rsidTr="003A257B">
        <w:tc>
          <w:tcPr>
            <w:tcW w:w="2305" w:type="dxa"/>
          </w:tcPr>
          <w:p w:rsid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Date</w:t>
            </w:r>
          </w:p>
        </w:tc>
        <w:tc>
          <w:tcPr>
            <w:tcW w:w="3899" w:type="dxa"/>
          </w:tcPr>
          <w:p w:rsidR="00EE6D17" w:rsidRP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019" w:type="dxa"/>
            <w:gridSpan w:val="2"/>
            <w:shd w:val="pct15" w:color="auto" w:fill="auto"/>
          </w:tcPr>
          <w:p w:rsidR="00EE6D17" w:rsidRP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3A257B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3899" w:type="dxa"/>
          </w:tcPr>
          <w:p w:rsidR="0020641D" w:rsidRPr="00C40AF8" w:rsidRDefault="000350C3" w:rsidP="003A257B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Research </w:t>
            </w:r>
            <w:r w:rsidR="00D43EA1">
              <w:rPr>
                <w:rFonts w:asciiTheme="minorHAnsi" w:hAnsiTheme="minorHAnsi"/>
                <w:sz w:val="22"/>
                <w:szCs w:val="22"/>
                <w:lang w:val="en-US"/>
              </w:rPr>
              <w:t>Assignment</w:t>
            </w:r>
            <w:r w:rsidR="003A257B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( Bioinformatics)</w:t>
            </w:r>
          </w:p>
        </w:tc>
        <w:tc>
          <w:tcPr>
            <w:tcW w:w="3019" w:type="dxa"/>
            <w:gridSpan w:val="2"/>
            <w:shd w:val="clear" w:color="auto" w:fill="auto"/>
          </w:tcPr>
          <w:p w:rsidR="0020641D" w:rsidRPr="005B3625" w:rsidRDefault="005B3625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3625">
              <w:rPr>
                <w:rFonts w:asciiTheme="minorHAnsi" w:hAnsiTheme="minorHAnsi"/>
                <w:sz w:val="22"/>
                <w:szCs w:val="22"/>
              </w:rPr>
              <w:t>Course code</w:t>
            </w:r>
            <w:r w:rsidRPr="00D43EA1">
              <w:rPr>
                <w:rFonts w:asciiTheme="minorHAnsi" w:hAnsiTheme="minorHAnsi"/>
                <w:sz w:val="22"/>
                <w:szCs w:val="22"/>
              </w:rPr>
              <w:t>:</w:t>
            </w:r>
            <w:r w:rsidRPr="003A257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94DC1" w:rsidRPr="00594DC1">
              <w:rPr>
                <w:rFonts w:asciiTheme="minorHAnsi" w:hAnsiTheme="minorHAnsi"/>
                <w:sz w:val="22"/>
                <w:szCs w:val="22"/>
              </w:rPr>
              <w:t>4343RESAS</w:t>
            </w:r>
          </w:p>
        </w:tc>
      </w:tr>
      <w:tr w:rsidR="0020641D" w:rsidRPr="00C40AF8" w:rsidTr="003A257B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3A257B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[Month]</w:t>
            </w:r>
          </w:p>
        </w:tc>
        <w:tc>
          <w:tcPr>
            <w:tcW w:w="3899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2" w:type="dxa"/>
          </w:tcPr>
          <w:p w:rsidR="00AB7138" w:rsidRPr="004A71BD" w:rsidRDefault="003A257B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End</w:t>
            </w:r>
            <w:r w:rsidR="00AB7138" w:rsidRPr="004A71BD">
              <w:rPr>
                <w:rFonts w:asciiTheme="minorHAnsi" w:hAnsiTheme="minorHAnsi"/>
                <w:sz w:val="22"/>
                <w:szCs w:val="22"/>
              </w:rPr>
              <w:t>[Presentation]</w:t>
            </w:r>
          </w:p>
        </w:tc>
        <w:tc>
          <w:tcPr>
            <w:tcW w:w="1177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3A257B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3899" w:type="dxa"/>
          </w:tcPr>
          <w:p w:rsidR="00AB7138" w:rsidRPr="004A71BD" w:rsidRDefault="00D43EA1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1842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1177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C40AF8" w:rsidRDefault="00F1513A" w:rsidP="00C40AF8">
      <w:pPr>
        <w:jc w:val="both"/>
        <w:rPr>
          <w:lang w:val="pt-BR"/>
        </w:rPr>
      </w:pPr>
      <w:r>
        <w:rPr>
          <w:sz w:val="22"/>
        </w:rPr>
        <w:br w:type="textWrapping" w:clear="all"/>
      </w:r>
      <w:r w:rsidR="00C40AF8">
        <w:t>Name Supervisior</w:t>
      </w:r>
    </w:p>
    <w:p w:rsidR="00F1513A" w:rsidRPr="00C40AF8" w:rsidRDefault="00F1513A" w:rsidP="00F1513A">
      <w:pPr>
        <w:rPr>
          <w:lang w:val="pt-BR"/>
        </w:rPr>
      </w:pPr>
    </w:p>
    <w:p w:rsidR="00F1513A" w:rsidRPr="00C40AF8" w:rsidRDefault="00F1513A" w:rsidP="00F1513A">
      <w:pPr>
        <w:rPr>
          <w:lang w:val="pt-BR"/>
        </w:rPr>
      </w:pPr>
    </w:p>
    <w:p w:rsidR="00F1513A" w:rsidRPr="005B3CEA" w:rsidRDefault="00F1513A" w:rsidP="00422C66">
      <w:r w:rsidRPr="00C40AF8">
        <w:rPr>
          <w:lang w:val="pt-BR"/>
        </w:rPr>
        <w:t xml:space="preserve">CC: </w:t>
      </w:r>
      <w:r w:rsidRPr="00C40AF8">
        <w:rPr>
          <w:lang w:val="pt-BR"/>
        </w:rPr>
        <w:tab/>
      </w:r>
      <w:r w:rsidR="001F7BD8">
        <w:rPr>
          <w:lang w:val="pt-BR"/>
        </w:rPr>
        <w:t>José Visser,</w:t>
      </w:r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5B3CEA">
        <w:tab/>
      </w:r>
      <w:r w:rsidRPr="00422C66">
        <w:rPr>
          <w:lang w:val="en-US"/>
        </w:rPr>
        <w:t>Coordinator Master Computer Science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47" w:rsidRDefault="007D6F47" w:rsidP="002D47F0">
      <w:r>
        <w:separator/>
      </w:r>
    </w:p>
  </w:endnote>
  <w:endnote w:type="continuationSeparator" w:id="0">
    <w:p w:rsidR="007D6F47" w:rsidRDefault="007D6F47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EACDFE-8FF3-4379-BA75-709CBBC0FCC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5D33F9F-801A-4C44-A9A4-8A1ADBF6651C}"/>
    <w:embedBold r:id="rId3" w:fontKey="{302C49E4-3662-4FF1-B578-2840B4F3B899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E9555B28-0335-4DE0-BDEC-9D19439D0F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B4CEEB9-0914-42CA-8E96-064379ED2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45E2C76-575A-425C-B985-12ECF0F044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5B3CEA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5B3CEA">
      <w:rPr>
        <w:rFonts w:ascii="Gill Sans" w:hAnsi="Gill Sans"/>
        <w:noProof/>
        <w:sz w:val="16"/>
        <w:lang w:val="en-US"/>
      </w:rPr>
      <w:t>LIACS</w:t>
    </w:r>
    <w:r w:rsidR="004E555F" w:rsidRPr="005B3CEA">
      <w:rPr>
        <w:rFonts w:ascii="Gill Sans" w:hAnsi="Gill Sans"/>
        <w:noProof/>
        <w:sz w:val="16"/>
        <w:lang w:val="en-US"/>
      </w:rPr>
      <w:tab/>
    </w:r>
    <w:r w:rsidR="004E555F" w:rsidRPr="005B3CEA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5B3CEA">
      <w:rPr>
        <w:rFonts w:ascii="Gill Sans" w:hAnsi="Gill Sans"/>
        <w:noProof/>
        <w:sz w:val="16"/>
        <w:lang w:val="en-US"/>
      </w:rPr>
      <w:t>iels Bohrweg 1</w:t>
    </w:r>
  </w:p>
  <w:p w:rsidR="00502EDB" w:rsidRPr="005B3CEA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</w:t>
    </w:r>
    <w:r w:rsidR="005B3CEA">
      <w:rPr>
        <w:rFonts w:ascii="Gill Sans" w:hAnsi="Gill Sans"/>
        <w:noProof/>
        <w:sz w:val="16"/>
        <w:lang w:val="en-US"/>
      </w:rPr>
      <w:t>5780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47" w:rsidRDefault="007D6F47" w:rsidP="002D47F0">
      <w:r>
        <w:separator/>
      </w:r>
    </w:p>
  </w:footnote>
  <w:footnote w:type="continuationSeparator" w:id="0">
    <w:p w:rsidR="007D6F47" w:rsidRDefault="007D6F47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D43EA1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dvanced Computer Science</w:t>
                          </w:r>
                        </w:p>
                        <w:p w:rsidR="00EA23CC" w:rsidRPr="00D43EA1" w:rsidRDefault="00D43EA1" w:rsidP="00D43EA1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sz w:val="16"/>
                              <w:lang w:val="en-US"/>
                            </w:rPr>
                            <w:t>(Sp Bio informatics)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D43EA1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dvanced Computer Science</w:t>
                    </w:r>
                  </w:p>
                  <w:p w:rsidR="00EA23CC" w:rsidRPr="00D43EA1" w:rsidRDefault="00D43EA1" w:rsidP="00D43EA1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sz w:val="16"/>
                        <w:lang w:val="en-US"/>
                      </w:rPr>
                    </w:pPr>
                    <w:r>
                      <w:rPr>
                        <w:rFonts w:ascii="Century" w:hAnsi="Century"/>
                        <w:b/>
                        <w:noProof/>
                        <w:color w:val="000000"/>
                        <w:sz w:val="16"/>
                        <w:lang w:val="en-US"/>
                      </w:rPr>
                      <w:t>(Sp Bio informatics)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0C3" w:rsidRDefault="000350C3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Bertie ten Hove</w:t>
                          </w:r>
                        </w:p>
                        <w:p w:rsidR="0069544D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Educatief Centrum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Gorlaeus Laboratorium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0350C3" w:rsidRDefault="000350C3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Bertie ten Hove</w:t>
                    </w:r>
                  </w:p>
                  <w:p w:rsidR="0069544D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Educatief Centrum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Gorlaeus Laboratorium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350C3"/>
    <w:rsid w:val="00044069"/>
    <w:rsid w:val="00086E8F"/>
    <w:rsid w:val="000B5552"/>
    <w:rsid w:val="000B7B26"/>
    <w:rsid w:val="000F3E77"/>
    <w:rsid w:val="0013369E"/>
    <w:rsid w:val="00171784"/>
    <w:rsid w:val="001E67EC"/>
    <w:rsid w:val="001F197F"/>
    <w:rsid w:val="001F7BD8"/>
    <w:rsid w:val="0020641D"/>
    <w:rsid w:val="002236D0"/>
    <w:rsid w:val="00230F8C"/>
    <w:rsid w:val="00236830"/>
    <w:rsid w:val="00286C3F"/>
    <w:rsid w:val="002E136C"/>
    <w:rsid w:val="002E4AE0"/>
    <w:rsid w:val="00307F15"/>
    <w:rsid w:val="00372848"/>
    <w:rsid w:val="00391605"/>
    <w:rsid w:val="003A257B"/>
    <w:rsid w:val="003F3661"/>
    <w:rsid w:val="003F6B30"/>
    <w:rsid w:val="00403315"/>
    <w:rsid w:val="00422C66"/>
    <w:rsid w:val="0045537A"/>
    <w:rsid w:val="004A0F05"/>
    <w:rsid w:val="004A71BD"/>
    <w:rsid w:val="004B2EB8"/>
    <w:rsid w:val="004B33AC"/>
    <w:rsid w:val="004D1157"/>
    <w:rsid w:val="004E4BAC"/>
    <w:rsid w:val="004E555F"/>
    <w:rsid w:val="00502EDB"/>
    <w:rsid w:val="00594DC1"/>
    <w:rsid w:val="005B3625"/>
    <w:rsid w:val="005B3CEA"/>
    <w:rsid w:val="005C1DE0"/>
    <w:rsid w:val="005C4DE3"/>
    <w:rsid w:val="005C70E8"/>
    <w:rsid w:val="00650B4F"/>
    <w:rsid w:val="00651011"/>
    <w:rsid w:val="00651C59"/>
    <w:rsid w:val="00666363"/>
    <w:rsid w:val="0069544D"/>
    <w:rsid w:val="006C34AC"/>
    <w:rsid w:val="006F2F4A"/>
    <w:rsid w:val="00745D57"/>
    <w:rsid w:val="00762459"/>
    <w:rsid w:val="00774AB4"/>
    <w:rsid w:val="007D6F47"/>
    <w:rsid w:val="008642B4"/>
    <w:rsid w:val="0088044B"/>
    <w:rsid w:val="008F4E4D"/>
    <w:rsid w:val="00974EC0"/>
    <w:rsid w:val="00995748"/>
    <w:rsid w:val="009C2639"/>
    <w:rsid w:val="00A827C3"/>
    <w:rsid w:val="00AB1CF9"/>
    <w:rsid w:val="00AB7138"/>
    <w:rsid w:val="00AD43C7"/>
    <w:rsid w:val="00B515DE"/>
    <w:rsid w:val="00B72E4B"/>
    <w:rsid w:val="00BA641A"/>
    <w:rsid w:val="00BE769A"/>
    <w:rsid w:val="00BF0C30"/>
    <w:rsid w:val="00C40AF8"/>
    <w:rsid w:val="00C656AD"/>
    <w:rsid w:val="00C849A3"/>
    <w:rsid w:val="00CA1073"/>
    <w:rsid w:val="00CD0758"/>
    <w:rsid w:val="00D05A12"/>
    <w:rsid w:val="00D42BB1"/>
    <w:rsid w:val="00D43EA1"/>
    <w:rsid w:val="00D95100"/>
    <w:rsid w:val="00DB7D18"/>
    <w:rsid w:val="00DD11EB"/>
    <w:rsid w:val="00E5565C"/>
    <w:rsid w:val="00E7758E"/>
    <w:rsid w:val="00EA23CC"/>
    <w:rsid w:val="00ED467B"/>
    <w:rsid w:val="00EE6D17"/>
    <w:rsid w:val="00F1513A"/>
    <w:rsid w:val="00F24681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7EEB0-7061-4C51-AB92-A0351763C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briefhoofd-engels.dotx</Template>
  <TotalTime>0</TotalTime>
  <Pages>1</Pages>
  <Words>47</Words>
  <Characters>357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Kohabir, R.A.K.</cp:lastModifiedBy>
  <cp:revision>2</cp:revision>
  <cp:lastPrinted>2014-02-05T11:33:00Z</cp:lastPrinted>
  <dcterms:created xsi:type="dcterms:W3CDTF">2018-10-15T09:07:00Z</dcterms:created>
  <dcterms:modified xsi:type="dcterms:W3CDTF">2018-10-15T09:07:00Z</dcterms:modified>
</cp:coreProperties>
</file>